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1CA" w:rsidRDefault="006F119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1CA" w:rsidRDefault="006F119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21C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CA"/>
    <w:rsid w:val="006F1199"/>
    <w:rsid w:val="009F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D35094-222A-4055-A42E-D1A49019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10EB700E</Template>
  <TotalTime>3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HSSD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Scheffen, Sally</dc:creator>
  <cp:keywords/>
  <cp:lastModifiedBy>Scheffen, Sally</cp:lastModifiedBy>
  <cp:revision>2</cp:revision>
  <cp:lastPrinted>2017-12-05T15:58:00Z</cp:lastPrinted>
  <dcterms:created xsi:type="dcterms:W3CDTF">2017-12-05T16:01:00Z</dcterms:created>
  <dcterms:modified xsi:type="dcterms:W3CDTF">2017-12-05T16:01:00Z</dcterms:modified>
</cp:coreProperties>
</file>